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526" w:rsidRDefault="00855B4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301283" wp14:editId="68430F2B">
                <wp:simplePos x="0" y="0"/>
                <wp:positionH relativeFrom="column">
                  <wp:posOffset>1497204</wp:posOffset>
                </wp:positionH>
                <wp:positionV relativeFrom="paragraph">
                  <wp:posOffset>7455877</wp:posOffset>
                </wp:positionV>
                <wp:extent cx="1215851" cy="311150"/>
                <wp:effectExtent l="0" t="0" r="381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851" cy="311150"/>
                        </a:xfrm>
                        <a:prstGeom prst="rect">
                          <a:avLst/>
                        </a:prstGeom>
                        <a:solidFill>
                          <a:srgbClr val="F2960E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239" w:rsidRPr="00855B4B" w:rsidRDefault="00855B4B" w:rsidP="00581239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55B4B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Thursday 19</w:t>
                            </w:r>
                            <w:r w:rsidR="00581239" w:rsidRPr="00855B4B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thth</w:t>
                            </w:r>
                            <w:r w:rsidR="00581239" w:rsidRPr="00855B4B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September</w:t>
                            </w:r>
                            <w:proofErr w:type="spellEnd"/>
                            <w:r w:rsidR="00581239" w:rsidRPr="00855B4B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7.9pt;margin-top:587.1pt;width:95.7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" fillcolor="#f2960e" stroked="f" strokeweight=".5pt">
                <v:textbox>
                  <w:txbxContent>
                    <w:p w:rsidR="00581239" w:rsidRPr="00855B4B" w:rsidRDefault="00855B4B" w:rsidP="00581239">
                      <w:pPr>
                        <w:rPr>
                          <w:rFonts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55B4B">
                        <w:rPr>
                          <w:rFonts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Thursday 19</w:t>
                      </w:r>
                      <w:r w:rsidR="00581239" w:rsidRPr="00855B4B">
                        <w:rPr>
                          <w:rFonts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thth</w:t>
                      </w:r>
                      <w:r w:rsidR="00581239" w:rsidRPr="00855B4B">
                        <w:rPr>
                          <w:rFonts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September</w:t>
                      </w:r>
                      <w:proofErr w:type="spellEnd"/>
                      <w:r w:rsidR="00581239" w:rsidRPr="00855B4B">
                        <w:rPr>
                          <w:rFonts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4D543" wp14:editId="54C655D0">
                <wp:simplePos x="0" y="0"/>
                <wp:positionH relativeFrom="column">
                  <wp:posOffset>-311785</wp:posOffset>
                </wp:positionH>
                <wp:positionV relativeFrom="paragraph">
                  <wp:posOffset>1627505</wp:posOffset>
                </wp:positionV>
                <wp:extent cx="1979295" cy="1125220"/>
                <wp:effectExtent l="0" t="0" r="190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1125220"/>
                        </a:xfrm>
                        <a:prstGeom prst="rect">
                          <a:avLst/>
                        </a:prstGeom>
                        <a:solidFill>
                          <a:srgbClr val="F2960E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239" w:rsidRPr="00581239" w:rsidRDefault="00855B4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St Pauls Peel</w:t>
                            </w:r>
                            <w:r w:rsidR="005338E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C.E.</w:t>
                            </w:r>
                            <w:r w:rsidR="00581239" w:rsidRPr="0058123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Primary School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24.55pt;margin-top:128.15pt;width:155.85pt;height:8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" fillcolor="#f2960e" stroked="f" strokeweight=".5pt">
                <v:textbox>
                  <w:txbxContent>
                    <w:p w:rsidR="00581239" w:rsidRPr="00581239" w:rsidRDefault="00855B4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St Pauls Peel</w:t>
                      </w:r>
                      <w:r w:rsidR="005338E7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C.E.</w:t>
                      </w:r>
                      <w:r w:rsidR="00581239" w:rsidRPr="00581239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Primary School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6EAAC" wp14:editId="6AF5A7B7">
                <wp:simplePos x="0" y="0"/>
                <wp:positionH relativeFrom="column">
                  <wp:posOffset>-231112</wp:posOffset>
                </wp:positionH>
                <wp:positionV relativeFrom="paragraph">
                  <wp:posOffset>2833635</wp:posOffset>
                </wp:positionV>
                <wp:extent cx="2100105" cy="924449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105" cy="924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239" w:rsidRPr="00581239" w:rsidRDefault="00855B4B" w:rsidP="00581239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Thursdays;       starting 19</w:t>
                            </w:r>
                            <w:r w:rsidR="00581239" w:rsidRPr="00581239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Sept     </w:t>
                            </w:r>
                            <w:r w:rsidR="00581239" w:rsidRPr="00581239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>.</w:t>
                            </w:r>
                            <w:r w:rsidR="005338E7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>pm</w:t>
                            </w:r>
                            <w:r w:rsidR="00581239" w:rsidRPr="00581239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– 4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>.15</w:t>
                            </w:r>
                            <w:r w:rsidR="00581239" w:rsidRPr="00581239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pm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18.2pt;margin-top:223.1pt;width:165.35pt;height: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" fillcolor="white [3201]" stroked="f" strokeweight=".5pt">
                <v:textbox>
                  <w:txbxContent>
                    <w:p w:rsidR="00581239" w:rsidRPr="00581239" w:rsidRDefault="00855B4B" w:rsidP="00581239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>Thursdays;       starting 19</w:t>
                      </w:r>
                      <w:r w:rsidR="00581239" w:rsidRPr="00581239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  <w:t xml:space="preserve"> Sept     </w:t>
                      </w:r>
                      <w:r w:rsidR="00581239" w:rsidRPr="00581239"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>.</w:t>
                      </w:r>
                      <w:r w:rsidR="005338E7"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>30</w:t>
                      </w:r>
                      <w:r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>pm</w:t>
                      </w:r>
                      <w:r w:rsidR="00581239" w:rsidRPr="00581239"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 xml:space="preserve"> – 4</w:t>
                      </w:r>
                      <w:r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>.15</w:t>
                      </w:r>
                      <w:r w:rsidR="00581239" w:rsidRPr="00581239"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 xml:space="preserve">pm </w:t>
                      </w:r>
                    </w:p>
                  </w:txbxContent>
                </v:textbox>
              </v:shape>
            </w:pict>
          </mc:Fallback>
        </mc:AlternateContent>
      </w:r>
      <w:r w:rsidR="005812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59B18C" wp14:editId="75FD407E">
                <wp:simplePos x="0" y="0"/>
                <wp:positionH relativeFrom="column">
                  <wp:posOffset>-401934</wp:posOffset>
                </wp:positionH>
                <wp:positionV relativeFrom="paragraph">
                  <wp:posOffset>8973178</wp:posOffset>
                </wp:positionV>
                <wp:extent cx="5737609" cy="25120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609" cy="251209"/>
                        </a:xfrm>
                        <a:prstGeom prst="rect">
                          <a:avLst/>
                        </a:prstGeom>
                        <a:solidFill>
                          <a:srgbClr val="0066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239" w:rsidRPr="00581239" w:rsidRDefault="00581239" w:rsidP="0058123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8123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Family Club is run in partnership by Fo</w:t>
                            </w:r>
                            <w:r w:rsidR="00855B4B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rHousing, Kickstart and St Pauls Peel</w:t>
                            </w:r>
                            <w:r w:rsidR="005338E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38E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C.E.</w:t>
                            </w:r>
                            <w:bookmarkStart w:id="0" w:name="_GoBack"/>
                            <w:bookmarkEnd w:id="0"/>
                            <w:r w:rsidR="00855B4B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Primary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31.65pt;margin-top:706.55pt;width:451.8pt;height:1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" fillcolor="#069" stroked="f" strokeweight=".5pt">
                <v:textbox>
                  <w:txbxContent>
                    <w:p w:rsidR="00581239" w:rsidRPr="00581239" w:rsidRDefault="00581239" w:rsidP="00581239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8123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Family Club is run in partnership by Fo</w:t>
                      </w:r>
                      <w:r w:rsidR="00855B4B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rHousing, Kickstart and St Pauls Peel</w:t>
                      </w:r>
                      <w:r w:rsidR="005338E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338E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C.E.</w:t>
                      </w:r>
                      <w:bookmarkStart w:id="1" w:name="_GoBack"/>
                      <w:bookmarkEnd w:id="1"/>
                      <w:r w:rsidR="00855B4B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Primary School.</w:t>
                      </w:r>
                    </w:p>
                  </w:txbxContent>
                </v:textbox>
              </v:shape>
            </w:pict>
          </mc:Fallback>
        </mc:AlternateContent>
      </w:r>
      <w:r w:rsidR="00B15DCE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26AA7FC" wp14:editId="00BB52BB">
            <wp:simplePos x="0" y="0"/>
            <wp:positionH relativeFrom="column">
              <wp:posOffset>-783771</wp:posOffset>
            </wp:positionH>
            <wp:positionV relativeFrom="paragraph">
              <wp:posOffset>-713433</wp:posOffset>
            </wp:positionV>
            <wp:extent cx="7134329" cy="10087919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981" cy="1010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15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DCE"/>
    <w:rsid w:val="000D6AF0"/>
    <w:rsid w:val="001542CF"/>
    <w:rsid w:val="005338E7"/>
    <w:rsid w:val="00581239"/>
    <w:rsid w:val="00855B4B"/>
    <w:rsid w:val="00B1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2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2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1DCC8C20.dotm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MacLean, Annie</dc:creator>
  <cp:lastModifiedBy>Barker.J60</cp:lastModifiedBy>
  <cp:revision>2</cp:revision>
  <dcterms:created xsi:type="dcterms:W3CDTF">2019-09-13T05:54:00Z</dcterms:created>
  <dcterms:modified xsi:type="dcterms:W3CDTF">2019-09-13T05:54:00Z</dcterms:modified>
</cp:coreProperties>
</file>