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6F3B97" w14:paraId="055FC012" w14:textId="77777777" w:rsidTr="006F3B97">
        <w:trPr>
          <w:trHeight w:val="4518"/>
        </w:trPr>
        <w:tc>
          <w:tcPr>
            <w:tcW w:w="4921" w:type="dxa"/>
          </w:tcPr>
          <w:p w14:paraId="5FAE440F" w14:textId="77777777" w:rsidR="004D671B" w:rsidRDefault="004D671B" w:rsidP="006F3B97">
            <w:pPr>
              <w:jc w:val="center"/>
              <w:rPr>
                <w:noProof/>
                <w:color w:val="122B5C"/>
                <w:lang w:eastAsia="en-GB"/>
              </w:rPr>
            </w:pPr>
          </w:p>
          <w:p w14:paraId="3B75ECAF" w14:textId="77777777" w:rsidR="004D671B" w:rsidRDefault="004D671B" w:rsidP="006F3B97">
            <w:pPr>
              <w:jc w:val="center"/>
              <w:rPr>
                <w:noProof/>
                <w:color w:val="122B5C"/>
                <w:lang w:eastAsia="en-GB"/>
              </w:rPr>
            </w:pPr>
          </w:p>
          <w:p w14:paraId="3605CB5E" w14:textId="77777777" w:rsidR="004D671B" w:rsidRDefault="004D671B" w:rsidP="006F3B97">
            <w:pPr>
              <w:jc w:val="center"/>
              <w:rPr>
                <w:noProof/>
                <w:color w:val="122B5C"/>
                <w:lang w:eastAsia="en-GB"/>
              </w:rPr>
            </w:pPr>
          </w:p>
          <w:p w14:paraId="1757AE2B" w14:textId="77777777" w:rsidR="004D671B" w:rsidRDefault="004D671B" w:rsidP="006F3B97">
            <w:pPr>
              <w:jc w:val="center"/>
              <w:rPr>
                <w:noProof/>
                <w:color w:val="122B5C"/>
                <w:lang w:eastAsia="en-GB"/>
              </w:rPr>
            </w:pPr>
          </w:p>
          <w:p w14:paraId="19C15302" w14:textId="77777777" w:rsidR="004D671B" w:rsidRDefault="004D671B" w:rsidP="006F3B97">
            <w:pPr>
              <w:jc w:val="center"/>
              <w:rPr>
                <w:noProof/>
                <w:color w:val="122B5C"/>
                <w:lang w:eastAsia="en-GB"/>
              </w:rPr>
            </w:pPr>
          </w:p>
          <w:p w14:paraId="289A2DB9" w14:textId="77777777" w:rsidR="004D671B" w:rsidRDefault="004D671B" w:rsidP="006F3B97">
            <w:pPr>
              <w:jc w:val="center"/>
              <w:rPr>
                <w:noProof/>
                <w:color w:val="122B5C"/>
                <w:lang w:eastAsia="en-GB"/>
              </w:rPr>
            </w:pPr>
          </w:p>
          <w:p w14:paraId="3DD8DC50" w14:textId="77777777" w:rsidR="004D671B" w:rsidRDefault="004D671B" w:rsidP="006F3B97">
            <w:pPr>
              <w:jc w:val="center"/>
              <w:rPr>
                <w:noProof/>
                <w:color w:val="122B5C"/>
                <w:lang w:eastAsia="en-GB"/>
              </w:rPr>
            </w:pPr>
          </w:p>
          <w:p w14:paraId="284BAEEF" w14:textId="4E5DF197" w:rsidR="006F3B97" w:rsidRPr="006F3B97" w:rsidRDefault="004D671B" w:rsidP="006F3B97">
            <w:pPr>
              <w:jc w:val="center"/>
              <w:rPr>
                <w:color w:val="122B5C"/>
              </w:rPr>
            </w:pPr>
            <w:r>
              <w:rPr>
                <w:noProof/>
                <w:color w:val="122B5C"/>
                <w:lang w:eastAsia="en-GB"/>
              </w:rPr>
              <w:drawing>
                <wp:inline distT="0" distB="0" distL="0" distR="0" wp14:anchorId="134F169F" wp14:editId="7B823CA8">
                  <wp:extent cx="1247775" cy="11715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14:paraId="57756D33" w14:textId="77777777" w:rsidR="004D671B" w:rsidRDefault="004D671B" w:rsidP="006F3B97">
            <w:pPr>
              <w:jc w:val="center"/>
              <w:rPr>
                <w:color w:val="122B5C"/>
              </w:rPr>
            </w:pPr>
          </w:p>
          <w:p w14:paraId="4EEB21EE" w14:textId="77777777" w:rsidR="004D671B" w:rsidRDefault="004D671B" w:rsidP="006F3B97">
            <w:pPr>
              <w:jc w:val="center"/>
              <w:rPr>
                <w:color w:val="122B5C"/>
              </w:rPr>
            </w:pPr>
          </w:p>
          <w:p w14:paraId="2D819096" w14:textId="77777777" w:rsidR="004D671B" w:rsidRDefault="004D671B" w:rsidP="006F3B97">
            <w:pPr>
              <w:jc w:val="center"/>
              <w:rPr>
                <w:color w:val="122B5C"/>
              </w:rPr>
            </w:pPr>
          </w:p>
          <w:p w14:paraId="5E949E43" w14:textId="77777777" w:rsidR="004D671B" w:rsidRDefault="004D671B" w:rsidP="006F3B97">
            <w:pPr>
              <w:jc w:val="center"/>
              <w:rPr>
                <w:color w:val="122B5C"/>
              </w:rPr>
            </w:pPr>
          </w:p>
          <w:p w14:paraId="06884D08" w14:textId="77777777" w:rsidR="004D671B" w:rsidRDefault="004D671B" w:rsidP="006F3B97">
            <w:pPr>
              <w:jc w:val="center"/>
              <w:rPr>
                <w:color w:val="122B5C"/>
              </w:rPr>
            </w:pPr>
          </w:p>
          <w:p w14:paraId="35FFD378" w14:textId="77777777" w:rsidR="004D671B" w:rsidRDefault="004D671B" w:rsidP="006F3B97">
            <w:pPr>
              <w:jc w:val="center"/>
              <w:rPr>
                <w:color w:val="122B5C"/>
              </w:rPr>
            </w:pPr>
          </w:p>
          <w:p w14:paraId="326078D6" w14:textId="77777777" w:rsidR="004D671B" w:rsidRDefault="004D671B" w:rsidP="006F3B97">
            <w:pPr>
              <w:jc w:val="center"/>
              <w:rPr>
                <w:color w:val="122B5C"/>
              </w:rPr>
            </w:pPr>
          </w:p>
          <w:p w14:paraId="7A82C22A" w14:textId="5B92160A" w:rsidR="006F3B97" w:rsidRPr="006F3B97" w:rsidRDefault="004D671B" w:rsidP="006F3B97">
            <w:pPr>
              <w:jc w:val="center"/>
              <w:rPr>
                <w:color w:val="122B5C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646676" wp14:editId="461CBC6D">
                  <wp:extent cx="1064949" cy="1296000"/>
                  <wp:effectExtent l="0" t="0" r="1905" b="0"/>
                  <wp:docPr id="3" name="Picture 2" descr="GMP logo redesigned to make it 'simpler' - Manchest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MP logo redesigned to make it 'simpler' - Manchest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949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581AED" w14:textId="77777777" w:rsidR="008C2059" w:rsidRDefault="006F3B97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00DCC43" wp14:editId="6758EB10">
            <wp:simplePos x="0" y="0"/>
            <wp:positionH relativeFrom="column">
              <wp:posOffset>-914400</wp:posOffset>
            </wp:positionH>
            <wp:positionV relativeFrom="paragraph">
              <wp:posOffset>-922867</wp:posOffset>
            </wp:positionV>
            <wp:extent cx="10698352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E8C5F4" w14:textId="77777777" w:rsidR="003510E6" w:rsidRDefault="003510E6" w:rsidP="006F3B97">
      <w:r>
        <w:separator/>
      </w:r>
    </w:p>
  </w:endnote>
  <w:endnote w:type="continuationSeparator" w:id="0">
    <w:p w14:paraId="174740BF" w14:textId="77777777" w:rsidR="003510E6" w:rsidRDefault="003510E6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8052B3" w14:textId="77777777" w:rsidR="003510E6" w:rsidRDefault="003510E6" w:rsidP="006F3B97">
      <w:r>
        <w:separator/>
      </w:r>
    </w:p>
  </w:footnote>
  <w:footnote w:type="continuationSeparator" w:id="0">
    <w:p w14:paraId="4A6D823B" w14:textId="77777777" w:rsidR="003510E6" w:rsidRDefault="003510E6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B97"/>
    <w:rsid w:val="002616CD"/>
    <w:rsid w:val="002E389E"/>
    <w:rsid w:val="003510E6"/>
    <w:rsid w:val="003D549A"/>
    <w:rsid w:val="004A77F9"/>
    <w:rsid w:val="004D671B"/>
    <w:rsid w:val="005E360C"/>
    <w:rsid w:val="005F5B95"/>
    <w:rsid w:val="006F3B97"/>
    <w:rsid w:val="00736486"/>
    <w:rsid w:val="007E2996"/>
    <w:rsid w:val="00807F8B"/>
    <w:rsid w:val="008845AA"/>
    <w:rsid w:val="008C56EA"/>
    <w:rsid w:val="009562F6"/>
    <w:rsid w:val="00C12506"/>
    <w:rsid w:val="00C174FC"/>
    <w:rsid w:val="00C40EFD"/>
    <w:rsid w:val="00C64CA0"/>
    <w:rsid w:val="00E5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67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71B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67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71B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ADDDAD7A</Template>
  <TotalTime>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Jarvis</dc:creator>
  <cp:lastModifiedBy>Mrs J. Allen</cp:lastModifiedBy>
  <cp:revision>3</cp:revision>
  <cp:lastPrinted>2022-09-14T09:44:00Z</cp:lastPrinted>
  <dcterms:created xsi:type="dcterms:W3CDTF">2022-09-14T07:21:00Z</dcterms:created>
  <dcterms:modified xsi:type="dcterms:W3CDTF">2022-09-14T09:44:00Z</dcterms:modified>
</cp:coreProperties>
</file>